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1B" w:rsidRDefault="00DB0D1B" w:rsidP="002E7EA2">
      <w:pPr>
        <w:rPr>
          <w:rFonts w:ascii="Roboto Condensed" w:eastAsia="Roboto Condensed" w:hAnsi="Roboto Condensed" w:cs="Roboto Condensed"/>
          <w:b/>
        </w:rPr>
      </w:pPr>
    </w:p>
    <w:p w:rsidR="00DB0D1B" w:rsidRDefault="00DB0D1B" w:rsidP="002E7EA2">
      <w:pPr>
        <w:rPr>
          <w:rFonts w:ascii="Roboto Condensed" w:eastAsia="Roboto Condensed" w:hAnsi="Roboto Condensed" w:cs="Roboto Condensed"/>
          <w:b/>
        </w:rPr>
      </w:pPr>
    </w:p>
    <w:p w:rsidR="00DB0D1B" w:rsidRDefault="00DB0D1B" w:rsidP="002E7EA2">
      <w:pPr>
        <w:rPr>
          <w:rFonts w:ascii="Roboto Condensed" w:eastAsia="Roboto Condensed" w:hAnsi="Roboto Condensed" w:cs="Roboto Condensed"/>
          <w:b/>
        </w:rPr>
      </w:pPr>
    </w:p>
    <w:p w:rsidR="00DB0D1B" w:rsidRDefault="00DB0D1B" w:rsidP="002E7EA2">
      <w:pPr>
        <w:rPr>
          <w:rFonts w:ascii="Roboto Condensed" w:eastAsia="Roboto Condensed" w:hAnsi="Roboto Condensed" w:cs="Roboto Condensed"/>
          <w:b/>
        </w:rPr>
      </w:pPr>
    </w:p>
    <w:p w:rsidR="002E7EA2" w:rsidRDefault="00DB0D1B" w:rsidP="002E7EA2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EXECUTIVE DIRECTOR</w:t>
      </w: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 </w:t>
      </w: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Steps to End Domestic Violence, the largest</w:t>
      </w:r>
      <w:r w:rsidR="009F7FEB">
        <w:rPr>
          <w:rFonts w:ascii="Roboto Condensed" w:eastAsia="Roboto Condensed" w:hAnsi="Roboto Condensed" w:cs="Roboto Condensed"/>
        </w:rPr>
        <w:t xml:space="preserve"> provider of domestic violence-</w:t>
      </w:r>
      <w:r>
        <w:rPr>
          <w:rFonts w:ascii="Roboto Condensed" w:eastAsia="Roboto Condensed" w:hAnsi="Roboto Condensed" w:cs="Roboto Condensed"/>
          <w:color w:val="000000" w:themeColor="text1"/>
        </w:rPr>
        <w:t>related support and prevention services in Vermont,</w:t>
      </w:r>
      <w:r>
        <w:rPr>
          <w:rFonts w:ascii="Roboto Condensed" w:eastAsia="Roboto Condensed" w:hAnsi="Roboto Condensed" w:cs="Roboto Condensed"/>
        </w:rPr>
        <w:t xml:space="preserve"> has an opportunity for an exceptional leader to become its next Executive Director. Candidates will be accomplished professionals with a minimum of </w:t>
      </w:r>
      <w:r w:rsidR="00552C05">
        <w:rPr>
          <w:rFonts w:ascii="Roboto Condensed" w:eastAsia="Roboto Condensed" w:hAnsi="Roboto Condensed" w:cs="Roboto Condensed"/>
        </w:rPr>
        <w:t>five</w:t>
      </w:r>
      <w:r>
        <w:rPr>
          <w:rFonts w:ascii="Roboto Condensed" w:eastAsia="Roboto Condensed" w:hAnsi="Roboto Condensed" w:cs="Roboto Condensed"/>
        </w:rPr>
        <w:t xml:space="preserve"> years of leadership experience in a multi-program environment; will have demonstrated success in operational and fiscal management; will have extensive fundraising and grant management skills and experience in major donor cultivation; will be able to implement the agency’s strategic plan; will be able to nurture and sustain a trauma-informed organization; and preferably will have experience and knowledge of issues surrounding domestic violence and related public health and social justice issues.</w:t>
      </w: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 full job description and information about how to apply can be found at stepsVT.org</w:t>
      </w:r>
      <w:r w:rsidR="009F7FEB">
        <w:rPr>
          <w:rFonts w:ascii="Roboto Condensed" w:eastAsia="Roboto Condensed" w:hAnsi="Roboto Condensed" w:cs="Roboto Condensed"/>
        </w:rPr>
        <w:t>/jobs</w:t>
      </w:r>
      <w:r>
        <w:rPr>
          <w:rFonts w:ascii="Roboto Condensed" w:eastAsia="Roboto Condensed" w:hAnsi="Roboto Condensed" w:cs="Roboto Condensed"/>
        </w:rPr>
        <w:t xml:space="preserve">  No phone calls please.</w:t>
      </w:r>
      <w:r w:rsidR="001E4EA1">
        <w:rPr>
          <w:rFonts w:ascii="Roboto Condensed" w:eastAsia="Roboto Condensed" w:hAnsi="Roboto Condensed" w:cs="Roboto Condensed"/>
        </w:rPr>
        <w:t xml:space="preserve"> </w:t>
      </w:r>
      <w:r w:rsidR="002C07A3">
        <w:rPr>
          <w:rFonts w:ascii="Roboto Condensed" w:eastAsia="Roboto Condensed" w:hAnsi="Roboto Condensed" w:cs="Roboto Condensed"/>
        </w:rPr>
        <w:t>Please send c</w:t>
      </w:r>
      <w:r w:rsidR="001E4EA1">
        <w:rPr>
          <w:rFonts w:ascii="Roboto Condensed" w:eastAsia="Roboto Condensed" w:hAnsi="Roboto Condensed" w:cs="Roboto Condensed"/>
        </w:rPr>
        <w:t xml:space="preserve">over letter and resume to </w:t>
      </w:r>
      <w:hyperlink r:id="rId6" w:history="1">
        <w:r w:rsidR="001E4EA1" w:rsidRPr="00830E4C">
          <w:rPr>
            <w:rStyle w:val="Hyperlink"/>
            <w:rFonts w:ascii="Roboto Condensed" w:eastAsia="Roboto Condensed" w:hAnsi="Roboto Condensed" w:cs="Roboto Condensed"/>
          </w:rPr>
          <w:t>edhiring@stepsvt.org</w:t>
        </w:r>
      </w:hyperlink>
      <w:r w:rsidR="001E4EA1">
        <w:rPr>
          <w:rFonts w:ascii="Roboto Condensed" w:eastAsia="Roboto Condensed" w:hAnsi="Roboto Condensed" w:cs="Roboto Condensed"/>
        </w:rPr>
        <w:t xml:space="preserve">. </w:t>
      </w:r>
      <w:r w:rsidR="002C07A3">
        <w:rPr>
          <w:rFonts w:ascii="Roboto Condensed" w:eastAsia="Roboto Condensed" w:hAnsi="Roboto Condensed" w:cs="Roboto Condensed"/>
        </w:rPr>
        <w:t xml:space="preserve">Position open until filled. </w:t>
      </w:r>
      <w:r w:rsidR="001E4EA1">
        <w:rPr>
          <w:rFonts w:ascii="Roboto Condensed" w:eastAsia="Roboto Condensed" w:hAnsi="Roboto Condensed" w:cs="Roboto Condensed"/>
        </w:rPr>
        <w:t>Salary range $70,000-$75,000.</w:t>
      </w: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</w:p>
    <w:p w:rsidR="002E7EA2" w:rsidRDefault="002E7EA2" w:rsidP="002E7EA2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EOE. Members of marginalized communities and those who have experienced domestic violence are encouraged to apply.</w:t>
      </w:r>
    </w:p>
    <w:sectPr w:rsidR="002E7EA2" w:rsidSect="008574E0">
      <w:headerReference w:type="default" r:id="rId7"/>
      <w:footerReference w:type="default" r:id="rId8"/>
      <w:pgSz w:w="12240" w:h="15840"/>
      <w:pgMar w:top="2070" w:right="180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FE2" w:rsidRDefault="00971FE2" w:rsidP="008574E0">
      <w:r>
        <w:separator/>
      </w:r>
    </w:p>
  </w:endnote>
  <w:endnote w:type="continuationSeparator" w:id="0">
    <w:p w:rsidR="00971FE2" w:rsidRDefault="00971FE2" w:rsidP="0085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E0" w:rsidRDefault="00C01578" w:rsidP="008574E0">
    <w:pPr>
      <w:pStyle w:val="Footer"/>
      <w:ind w:left="-1800"/>
    </w:pPr>
    <w:r>
      <w:rPr>
        <w:noProof/>
      </w:rPr>
      <w:drawing>
        <wp:inline distT="0" distB="0" distL="0" distR="0">
          <wp:extent cx="7772400" cy="703303"/>
          <wp:effectExtent l="0" t="0" r="0" b="8255"/>
          <wp:docPr id="2" name="Picture 2" descr="Macintosh HD:Users:lisasylvester:Wilma:Projects:STE.002.16_stationery:• final files:editable files:STP_color-letterhead_E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sasylvester:Wilma:Projects:STE.002.16_stationery:• final files:editable files:STP_color-letterhead_E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03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FE2" w:rsidRDefault="00971FE2" w:rsidP="008574E0">
      <w:r>
        <w:separator/>
      </w:r>
    </w:p>
  </w:footnote>
  <w:footnote w:type="continuationSeparator" w:id="0">
    <w:p w:rsidR="00971FE2" w:rsidRDefault="00971FE2" w:rsidP="00857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E0" w:rsidRDefault="00C01578" w:rsidP="008574E0">
    <w:pPr>
      <w:pStyle w:val="Header"/>
      <w:ind w:left="-1800"/>
    </w:pPr>
    <w:r>
      <w:rPr>
        <w:noProof/>
      </w:rPr>
      <w:drawing>
        <wp:inline distT="0" distB="0" distL="0" distR="0">
          <wp:extent cx="7772400" cy="1352506"/>
          <wp:effectExtent l="0" t="0" r="0" b="0"/>
          <wp:docPr id="4" name="Picture 4" descr="Macintosh HD:Users:lisasylvester:Wilma:Projects:STE.002.16_stationery:• final files:editable files:STP_color-letterhead_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isasylvester:Wilma:Projects:STE.002.16_stationery:• final files:editable files:STP_color-letterhead_E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5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5FE"/>
    <w:rsid w:val="00007A08"/>
    <w:rsid w:val="0017594B"/>
    <w:rsid w:val="001E4EA1"/>
    <w:rsid w:val="001F4013"/>
    <w:rsid w:val="002C07A3"/>
    <w:rsid w:val="002E7EA2"/>
    <w:rsid w:val="003543C8"/>
    <w:rsid w:val="00552C05"/>
    <w:rsid w:val="008574E0"/>
    <w:rsid w:val="0087388E"/>
    <w:rsid w:val="00971FE2"/>
    <w:rsid w:val="009D137F"/>
    <w:rsid w:val="009F25FE"/>
    <w:rsid w:val="009F7FEB"/>
    <w:rsid w:val="00C01578"/>
    <w:rsid w:val="00DB0D1B"/>
    <w:rsid w:val="00E34DB8"/>
    <w:rsid w:val="00F6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4BB6BBDC-6E4C-49EF-9813-CA552615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4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4E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4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4E0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4E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E4E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hiring@stepsvt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d\AppData\Local\Microsoft\Windows\INetCache\Content.Outlook\HV7RM18U\STE_color-digital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STE_color-digital-letterhead.dotx</Template>
  <TotalTime>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Interrobang Design Collaborative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Dougherty</dc:creator>
  <cp:keywords/>
  <dc:description/>
  <cp:lastModifiedBy>Wanda Bezio</cp:lastModifiedBy>
  <cp:revision>3</cp:revision>
  <cp:lastPrinted>2018-12-26T15:10:00Z</cp:lastPrinted>
  <dcterms:created xsi:type="dcterms:W3CDTF">2019-01-16T20:51:00Z</dcterms:created>
  <dcterms:modified xsi:type="dcterms:W3CDTF">2019-01-17T20:50:00Z</dcterms:modified>
</cp:coreProperties>
</file>